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A1262" w14:textId="77777777" w:rsidR="001837D1" w:rsidRPr="001E1851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Codage Zig </w:t>
      </w:r>
      <w:proofErr w:type="spellStart"/>
      <w:r>
        <w:rPr>
          <w:rFonts w:ascii="Times New Roman" w:hAnsi="Times New Roman" w:cs="Times New Roman"/>
          <w:sz w:val="24"/>
          <w:szCs w:val="24"/>
        </w:rPr>
        <w:t>Zag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ProRealTime nommé fractal ZigZag</w:t>
      </w:r>
    </w:p>
    <w:p w14:paraId="58802353" w14:textId="77777777" w:rsidR="001837D1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D80C4E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cp = 20</w:t>
      </w:r>
    </w:p>
    <w:p w14:paraId="695CEE6A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once lastpoint = 0</w:t>
      </w:r>
    </w:p>
    <w:p w14:paraId="2D334FCC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88FF2E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if high[cp] &gt;= highest[2*cp+1](high) then</w:t>
      </w:r>
    </w:p>
    <w:p w14:paraId="36B258C9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LH = 1</w:t>
      </w:r>
    </w:p>
    <w:p w14:paraId="7304DF06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else</w:t>
      </w:r>
    </w:p>
    <w:p w14:paraId="1CECD860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LH = 0</w:t>
      </w:r>
    </w:p>
    <w:p w14:paraId="4535A3A1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endif</w:t>
      </w:r>
    </w:p>
    <w:p w14:paraId="35D33FA4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3C7D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if low[cp] &lt;= lowest[2*cp+1](low) then</w:t>
      </w:r>
    </w:p>
    <w:p w14:paraId="3C464CF2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LL = -1</w:t>
      </w:r>
    </w:p>
    <w:p w14:paraId="7002A8F7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else</w:t>
      </w:r>
    </w:p>
    <w:p w14:paraId="31190FC1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LL = 0</w:t>
      </w:r>
    </w:p>
    <w:p w14:paraId="297E3B0D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endif</w:t>
      </w:r>
    </w:p>
    <w:p w14:paraId="6AAC36B0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BAFD63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if LH = 1 then</w:t>
      </w:r>
    </w:p>
    <w:p w14:paraId="7F97BE0A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TOPy = high[cp]</w:t>
      </w:r>
    </w:p>
    <w:p w14:paraId="7B62883B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TOPx = barindex[cp]</w:t>
      </w:r>
    </w:p>
    <w:p w14:paraId="0E11305B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endif</w:t>
      </w:r>
    </w:p>
    <w:p w14:paraId="4478BC58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DE5907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if LL = -1 then</w:t>
      </w:r>
    </w:p>
    <w:p w14:paraId="7B0A524F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BOTy = low[cp]</w:t>
      </w:r>
    </w:p>
    <w:p w14:paraId="560488B3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BOTx = barindex[cp]</w:t>
      </w:r>
    </w:p>
    <w:p w14:paraId="06FD195E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endif</w:t>
      </w:r>
    </w:p>
    <w:p w14:paraId="36C2D290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14A69E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if LH&gt;0 and (lastpoint=-1 or lastpoint=0) then</w:t>
      </w:r>
    </w:p>
    <w:p w14:paraId="1248E01B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DRAWSEGMENT(lastX,lastY,TOPx,TOPy) COLOURED(200,0,0,255)</w:t>
      </w:r>
    </w:p>
    <w:p w14:paraId="10CA2415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DRAWTEXT("■",TOPx,TOPy,Dialog,Bold,20) coloured(200,0,0,255)</w:t>
      </w:r>
    </w:p>
    <w:p w14:paraId="35D6FCEA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lastpoint = 1</w:t>
      </w:r>
    </w:p>
    <w:p w14:paraId="13B17B32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lastX = TOPx</w:t>
      </w:r>
    </w:p>
    <w:p w14:paraId="1ACFED01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lastY = TOPy</w:t>
      </w:r>
    </w:p>
    <w:p w14:paraId="35C40FEA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endif</w:t>
      </w:r>
    </w:p>
    <w:p w14:paraId="3DA34199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187043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if LL&lt;0 and (lastpoint=1 or lastpoint=0) then</w:t>
      </w:r>
    </w:p>
    <w:p w14:paraId="33978079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DRAWSEGMENT(lastX,lastY,BOTx,BOTy) COLOURED(0,200,0,255)</w:t>
      </w:r>
    </w:p>
    <w:p w14:paraId="56287C65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DRAWTEXT("■",BOTx,BOTy,Dialog,Bold,20) coloured(0,200,0,255)</w:t>
      </w:r>
    </w:p>
    <w:p w14:paraId="6A3911BF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lastpoint = -1</w:t>
      </w:r>
    </w:p>
    <w:p w14:paraId="2A6AAB2C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lastX = BOTx</w:t>
      </w:r>
    </w:p>
    <w:p w14:paraId="59358835" w14:textId="77777777" w:rsidR="001837D1" w:rsidRPr="007E22A5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lastY = BOTy</w:t>
      </w:r>
    </w:p>
    <w:p w14:paraId="75B72F32" w14:textId="77777777" w:rsidR="001837D1" w:rsidRPr="001E1851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2A5">
        <w:rPr>
          <w:rFonts w:ascii="Times New Roman" w:hAnsi="Times New Roman" w:cs="Times New Roman"/>
          <w:sz w:val="24"/>
          <w:szCs w:val="24"/>
        </w:rPr>
        <w:t>endif</w:t>
      </w:r>
    </w:p>
    <w:p w14:paraId="0F9A781E" w14:textId="77777777" w:rsidR="001837D1" w:rsidRPr="001E1851" w:rsidRDefault="001837D1" w:rsidP="0018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return</w:t>
      </w:r>
    </w:p>
    <w:p w14:paraId="004E7B42" w14:textId="77777777" w:rsidR="00F137A0" w:rsidRPr="001E1851" w:rsidRDefault="00F137A0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DB4BD8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F99881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5C5877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BAB1A2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3D7CF9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F056AA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399B7D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0EDB42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FE4C71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C7603F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C41884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ED72AC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54E77B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413FF6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3F97E2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B298F0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A1EEE0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55F05A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F27287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2089F9" w14:textId="77777777" w:rsidR="001E1851" w:rsidRPr="001E1851" w:rsidRDefault="001E1851" w:rsidP="001E1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E1851" w:rsidRPr="001E1851" w:rsidSect="001E18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7D1"/>
    <w:rsid w:val="001837D1"/>
    <w:rsid w:val="001E1851"/>
    <w:rsid w:val="00F1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83E24"/>
  <w15:chartTrackingRefBased/>
  <w15:docId w15:val="{E6ACA252-E341-44AF-9694-4E88F8D6F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7D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voin\OneDrive\Documents\Mod&#232;les%20Office%20personnalis&#233;s\Doc1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Doc1.dotx</Template>
  <TotalTime>0</TotalTime>
  <Pages>2</Pages>
  <Words>120</Words>
  <Characters>661</Characters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2020-11-28T13:16:00Z</dcterms:created>
  <dcterms:modified xsi:type="dcterms:W3CDTF">2020-11-28T13:16:00Z</dcterms:modified>
</cp:coreProperties>
</file>