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0D556C" w14:textId="422C3B28" w:rsidR="00D11618" w:rsidRPr="003907DD" w:rsidRDefault="00D11618" w:rsidP="00D11618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3907DD">
        <w:rPr>
          <w:rFonts w:ascii="Times New Roman" w:hAnsi="Times New Roman" w:cs="Times New Roman"/>
          <w:sz w:val="44"/>
          <w:szCs w:val="44"/>
        </w:rPr>
        <w:t xml:space="preserve">Programme </w:t>
      </w:r>
      <w:r>
        <w:rPr>
          <w:rFonts w:ascii="Times New Roman" w:hAnsi="Times New Roman" w:cs="Times New Roman"/>
          <w:sz w:val="44"/>
          <w:szCs w:val="44"/>
        </w:rPr>
        <w:t>Loi de Dow ZigZag avec affichage des variations</w:t>
      </w:r>
    </w:p>
    <w:p w14:paraId="4692C74E" w14:textId="77777777" w:rsidR="00D11618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F4E896" w14:textId="77777777" w:rsidR="00D11618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8B6F86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ONCE lastpoint = 0</w:t>
      </w:r>
    </w:p>
    <w:p w14:paraId="554247E3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ONCE Varia = 0</w:t>
      </w:r>
    </w:p>
    <w:p w14:paraId="6ACCB1FE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D55801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IF high[2] &gt; high[1] then</w:t>
      </w:r>
    </w:p>
    <w:p w14:paraId="189E0C96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LH = 1</w:t>
      </w:r>
    </w:p>
    <w:p w14:paraId="02559164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else</w:t>
      </w:r>
    </w:p>
    <w:p w14:paraId="27B753F7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LH = 0</w:t>
      </w:r>
    </w:p>
    <w:p w14:paraId="3F1CEBC5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endif</w:t>
      </w:r>
    </w:p>
    <w:p w14:paraId="538DC885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527C00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if low[2] &lt; low[1] then</w:t>
      </w:r>
    </w:p>
    <w:p w14:paraId="546BABC5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LL = -1</w:t>
      </w:r>
    </w:p>
    <w:p w14:paraId="41A97F02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else</w:t>
      </w:r>
    </w:p>
    <w:p w14:paraId="1E7A37E3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LL = 0</w:t>
      </w:r>
    </w:p>
    <w:p w14:paraId="51BEAFDE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endif</w:t>
      </w:r>
    </w:p>
    <w:p w14:paraId="1B6DBE87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330394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if LH = 1 then</w:t>
      </w:r>
    </w:p>
    <w:p w14:paraId="2C1D29FF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TOPy = high[2]</w:t>
      </w:r>
    </w:p>
    <w:p w14:paraId="75E0DE52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TOPx = barindex[2]</w:t>
      </w:r>
    </w:p>
    <w:p w14:paraId="4EBDE2F4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endif</w:t>
      </w:r>
    </w:p>
    <w:p w14:paraId="65B88B85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CD6832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if LL = -1 then</w:t>
      </w:r>
    </w:p>
    <w:p w14:paraId="2A23422C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BOTy = low[2]</w:t>
      </w:r>
    </w:p>
    <w:p w14:paraId="25AE5D24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BOTx = barindex[2]</w:t>
      </w:r>
    </w:p>
    <w:p w14:paraId="2D37E8AC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endif</w:t>
      </w:r>
    </w:p>
    <w:p w14:paraId="54E5E9F9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4DC6FB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if LH&gt;0 and (lastpoint=-1 or lastpoint=0) then</w:t>
      </w:r>
    </w:p>
    <w:p w14:paraId="29D756A3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Varia = TOPy-lastY</w:t>
      </w:r>
    </w:p>
    <w:p w14:paraId="452381AF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DRAWSEGMENT(lastX,lastY,TOPx,TOPy) COLOURED(0,0,0,255)</w:t>
      </w:r>
    </w:p>
    <w:p w14:paraId="7E32E193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DRAWTEXT("■",TOPx,TOPy,Dialog,Bold,20) coloured(0,255,0,255)</w:t>
      </w:r>
    </w:p>
    <w:p w14:paraId="0104BDCA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DRAWTEXT("+#Varia#",TOPx,TOPy+5,Dialog,Bold,20) coloured(0,0,0,255)</w:t>
      </w:r>
    </w:p>
    <w:p w14:paraId="2DF1ABC0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DRAWTEXT("#TOPy#",TOPx,TOPy+12,Dialog,Bold,20) coloured(0,0,0,255)</w:t>
      </w:r>
    </w:p>
    <w:p w14:paraId="2B56B587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lastpoint = 1</w:t>
      </w:r>
    </w:p>
    <w:p w14:paraId="387EB3AE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lastX = TOPx</w:t>
      </w:r>
    </w:p>
    <w:p w14:paraId="6FBFDBCF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lastY = TOPy</w:t>
      </w:r>
    </w:p>
    <w:p w14:paraId="2E608232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6F8484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elsif LL&lt;0 and (lastpoint=1 or lastpoint=0) then</w:t>
      </w:r>
    </w:p>
    <w:p w14:paraId="1C3B9951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Varia = BOTy-lastY</w:t>
      </w:r>
    </w:p>
    <w:p w14:paraId="35757857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DRAWSEGMENT(lastX,lastY,BOTx,BOTy) COLOURED(0,0,0,255)</w:t>
      </w:r>
    </w:p>
    <w:p w14:paraId="7696791E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DRAWTEXT("■",BOTx,BOTy,Dialog,Bold,20) coloured(0,0,255,255)</w:t>
      </w:r>
    </w:p>
    <w:p w14:paraId="05B17A19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DRAWTEXT("#Varia#",BOTx,BOTy-5,Dialog,Bold,20) coloured(0,0,0,255)</w:t>
      </w:r>
    </w:p>
    <w:p w14:paraId="04A5D0DA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DRAWTEXT("#BOTy#",BOTx,BOTy-12,Dialog,Bold,20) coloured(0,0,0,255)</w:t>
      </w:r>
    </w:p>
    <w:p w14:paraId="6849DE69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lastpoint = -1</w:t>
      </w:r>
    </w:p>
    <w:p w14:paraId="74E64A38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lastX = BOTx</w:t>
      </w:r>
    </w:p>
    <w:p w14:paraId="41BA2BA6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lastY = BOTy</w:t>
      </w:r>
    </w:p>
    <w:p w14:paraId="1E2948F6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endif</w:t>
      </w:r>
    </w:p>
    <w:p w14:paraId="30E0CE0D" w14:textId="77777777" w:rsidR="00D11618" w:rsidRPr="001F7783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4D838B" w14:textId="77777777" w:rsidR="00D11618" w:rsidRDefault="00D11618" w:rsidP="00D1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7783">
        <w:rPr>
          <w:rFonts w:ascii="Times New Roman" w:hAnsi="Times New Roman" w:cs="Times New Roman"/>
          <w:sz w:val="24"/>
          <w:szCs w:val="24"/>
        </w:rPr>
        <w:t>return</w:t>
      </w:r>
    </w:p>
    <w:p w14:paraId="6E4302D6" w14:textId="77777777" w:rsidR="00F137A0" w:rsidRPr="001E1851" w:rsidRDefault="00F137A0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936725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E1851" w:rsidRPr="001E1851" w:rsidSect="001E18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618"/>
    <w:rsid w:val="001E1851"/>
    <w:rsid w:val="00D07581"/>
    <w:rsid w:val="00D11618"/>
    <w:rsid w:val="00F1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830FF"/>
  <w15:chartTrackingRefBased/>
  <w15:docId w15:val="{F2E88F13-2EF3-4953-A870-46A31E401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61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voin\OneDrive\Documents\Mod&#232;les%20Office%20personnalis&#233;s\Doc1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Doc1.dotx</Template>
  <TotalTime>0</TotalTime>
  <Pages>1</Pages>
  <Words>160</Words>
  <Characters>883</Characters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2020-11-28T13:17:00Z</dcterms:created>
  <dcterms:modified xsi:type="dcterms:W3CDTF">2020-11-28T13:19:00Z</dcterms:modified>
</cp:coreProperties>
</file>